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E08A2" w14:textId="77777777" w:rsidR="006E0895" w:rsidRPr="006E0895" w:rsidRDefault="006E0895" w:rsidP="006E0895">
      <w:pPr>
        <w:pStyle w:val="Heading1"/>
        <w:spacing w:before="0" w:line="360" w:lineRule="auto"/>
        <w:rPr>
          <w:rFonts w:ascii="Lucida Calligraphy" w:hAnsi="Lucida Calligraphy"/>
          <w:sz w:val="72"/>
          <w:szCs w:val="72"/>
        </w:rPr>
      </w:pPr>
      <w:r w:rsidRPr="006E0895">
        <w:rPr>
          <w:rFonts w:ascii="Lucida Calligraphy" w:hAnsi="Lucida Calligraphy"/>
          <w:sz w:val="72"/>
          <w:szCs w:val="72"/>
        </w:rPr>
        <w:t>Certificate of Completion</w:t>
      </w:r>
    </w:p>
    <w:p w14:paraId="78B6676F" w14:textId="50A434C6" w:rsidR="005B192D" w:rsidRDefault="005B192D" w:rsidP="005B192D">
      <w:pPr>
        <w:pStyle w:val="Heading1"/>
      </w:pPr>
    </w:p>
    <w:p w14:paraId="1D7EAFE2" w14:textId="21C8CB35" w:rsidR="005E66C2" w:rsidRDefault="006E0895">
      <w:r>
        <w:t>Has Successfully Completed</w:t>
      </w:r>
      <w:r w:rsidR="00602FF3">
        <w:t xml:space="preserve"> </w:t>
      </w:r>
      <w:r w:rsidR="000F1F16">
        <w:t>1,980 Stairs at t</w:t>
      </w:r>
      <w:r w:rsidR="00602FF3">
        <w:t>he</w:t>
      </w:r>
    </w:p>
    <w:p w14:paraId="202E2C4C" w14:textId="5F48BBF6" w:rsidR="005E66C2" w:rsidRPr="006E0895" w:rsidRDefault="000F1F16" w:rsidP="00006B66">
      <w:pPr>
        <w:pStyle w:val="Heading2"/>
        <w:rPr>
          <w:sz w:val="52"/>
          <w:szCs w:val="52"/>
        </w:rPr>
      </w:pPr>
      <w:r>
        <w:rPr>
          <w:sz w:val="52"/>
          <w:szCs w:val="52"/>
        </w:rPr>
        <w:t>World TRade Center Stair Climb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5310"/>
        <w:gridCol w:w="7362"/>
      </w:tblGrid>
      <w:tr w:rsidR="004602A6" w14:paraId="3A6B04A6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2666261E" w14:textId="6041A55E" w:rsidR="008B62B2" w:rsidRDefault="004602A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171F5F7" wp14:editId="70157240">
                  <wp:extent cx="3371850" cy="2247900"/>
                  <wp:effectExtent l="0" t="0" r="0" b="0"/>
                  <wp:docPr id="5" name="Picture 5" descr="Text,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ext, qr cod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061"/>
              <w:gridCol w:w="4379"/>
            </w:tblGrid>
            <w:tr w:rsidR="004602A6" w:rsidRPr="008B62B2" w14:paraId="5DEE5E88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37D123D1" w14:textId="77777777" w:rsidR="008B62B2" w:rsidRPr="008B62B2" w:rsidRDefault="00000000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B4546FF1A8454AE7BB60EA7A331FF97E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6D57D760" w14:textId="162BBB67" w:rsidR="008B62B2" w:rsidRPr="008B62B2" w:rsidRDefault="000F1F16" w:rsidP="009B5DEC">
                  <w:pPr>
                    <w:pStyle w:val="Heading4"/>
                  </w:pPr>
                  <w:r>
                    <w:t>Tim Fealy, Event Director</w:t>
                  </w:r>
                </w:p>
              </w:tc>
            </w:tr>
            <w:tr w:rsidR="004602A6" w:rsidRPr="008B62B2" w14:paraId="48DE4068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1CAD6D89" w14:textId="77777777" w:rsidR="008B62B2" w:rsidRPr="008B62B2" w:rsidRDefault="00000000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19B66441279C4B6D8B294316C8F2AFD1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444FEA59" w14:textId="59AB1206" w:rsidR="008B62B2" w:rsidRPr="008B62B2" w:rsidRDefault="000F1F16" w:rsidP="009B5DEC">
                  <w:pPr>
                    <w:pStyle w:val="Heading4"/>
                  </w:pPr>
                  <w:r>
                    <w:t>9</w:t>
                  </w:r>
                  <w:r w:rsidR="00602FF3">
                    <w:t>/</w:t>
                  </w:r>
                  <w:r>
                    <w:t>11</w:t>
                  </w:r>
                  <w:r w:rsidR="00602FF3">
                    <w:t>/</w:t>
                  </w:r>
                  <w:r w:rsidR="00CD1F9D">
                    <w:t>2</w:t>
                  </w:r>
                  <w:r w:rsidR="002D21F8">
                    <w:t>3</w:t>
                  </w:r>
                </w:p>
              </w:tc>
            </w:tr>
          </w:tbl>
          <w:p w14:paraId="1159BB16" w14:textId="77777777" w:rsidR="008B62B2" w:rsidRDefault="008B62B2">
            <w:pPr>
              <w:spacing w:after="0" w:line="240" w:lineRule="auto"/>
            </w:pPr>
          </w:p>
        </w:tc>
      </w:tr>
    </w:tbl>
    <w:p w14:paraId="369E1CFC" w14:textId="77777777" w:rsidR="00982BCF" w:rsidRDefault="00982BCF" w:rsidP="00DD1D5B">
      <w:pPr>
        <w:pStyle w:val="NoSpacing"/>
      </w:pPr>
    </w:p>
    <w:p w14:paraId="6ACAD0BA" w14:textId="77777777" w:rsidR="000739EA" w:rsidRPr="006E0895" w:rsidRDefault="000739EA" w:rsidP="000739EA">
      <w:pPr>
        <w:pStyle w:val="Heading1"/>
        <w:spacing w:before="0" w:line="360" w:lineRule="auto"/>
        <w:rPr>
          <w:rFonts w:ascii="Lucida Calligraphy" w:hAnsi="Lucida Calligraphy"/>
          <w:sz w:val="72"/>
          <w:szCs w:val="72"/>
        </w:rPr>
      </w:pPr>
      <w:r w:rsidRPr="006E0895">
        <w:rPr>
          <w:rFonts w:ascii="Lucida Calligraphy" w:hAnsi="Lucida Calligraphy"/>
          <w:sz w:val="72"/>
          <w:szCs w:val="72"/>
        </w:rPr>
        <w:lastRenderedPageBreak/>
        <w:t>Certificate of Completion</w:t>
      </w:r>
    </w:p>
    <w:p w14:paraId="08AB07D6" w14:textId="070EC6A7" w:rsidR="005B192D" w:rsidRDefault="005B192D" w:rsidP="005B192D">
      <w:pPr>
        <w:pStyle w:val="Heading1"/>
      </w:pPr>
    </w:p>
    <w:p w14:paraId="3C7E037C" w14:textId="57825FFF" w:rsidR="000F1F16" w:rsidRDefault="000F1F16" w:rsidP="000F1F16">
      <w:r>
        <w:t>Has Successfully Completed 354 Stairs at the</w:t>
      </w:r>
    </w:p>
    <w:p w14:paraId="0BE8D39C" w14:textId="0287DA94" w:rsidR="000F1F16" w:rsidRPr="006E0895" w:rsidRDefault="000F1F16" w:rsidP="000F1F16">
      <w:pPr>
        <w:pStyle w:val="Heading2"/>
        <w:rPr>
          <w:sz w:val="52"/>
          <w:szCs w:val="52"/>
        </w:rPr>
      </w:pPr>
      <w:r>
        <w:rPr>
          <w:sz w:val="52"/>
          <w:szCs w:val="52"/>
        </w:rPr>
        <w:t>Statue of Liberty Stair C</w:t>
      </w:r>
      <w:r w:rsidR="00994533">
        <w:rPr>
          <w:sz w:val="52"/>
          <w:szCs w:val="52"/>
        </w:rPr>
        <w:t>limb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5310"/>
        <w:gridCol w:w="7362"/>
      </w:tblGrid>
      <w:tr w:rsidR="000F1F16" w14:paraId="7129E856" w14:textId="77777777" w:rsidTr="00CC1717">
        <w:trPr>
          <w:trHeight w:val="3024"/>
        </w:trPr>
        <w:tc>
          <w:tcPr>
            <w:tcW w:w="3123" w:type="dxa"/>
            <w:vAlign w:val="center"/>
          </w:tcPr>
          <w:p w14:paraId="7E0AB766" w14:textId="1EF2D909" w:rsidR="000F1F16" w:rsidRDefault="004602A6" w:rsidP="00CC171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57CE8F0" wp14:editId="040121A6">
                  <wp:extent cx="3371850" cy="2247900"/>
                  <wp:effectExtent l="0" t="0" r="0" b="0"/>
                  <wp:docPr id="7" name="Picture 7" descr="Text,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ext, qr cod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061"/>
              <w:gridCol w:w="4379"/>
            </w:tblGrid>
            <w:tr w:rsidR="000F1F16" w:rsidRPr="008B62B2" w14:paraId="1202E948" w14:textId="77777777" w:rsidTr="00CC1717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7C2AB8F1" w14:textId="77777777" w:rsidR="000F1F16" w:rsidRPr="008B62B2" w:rsidRDefault="00000000" w:rsidP="00CC1717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014446481"/>
                      <w:placeholder>
                        <w:docPart w:val="DC5E8FC4BD6E46C4B6BB13B58BDF6C25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0F1F16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0E05DD2E" w14:textId="6B1E34AD" w:rsidR="000F1F16" w:rsidRPr="008B62B2" w:rsidRDefault="000F1F16" w:rsidP="00CC1717">
                  <w:pPr>
                    <w:pStyle w:val="Heading4"/>
                  </w:pPr>
                  <w:r>
                    <w:t>Tim Fealy, Event Director</w:t>
                  </w:r>
                </w:p>
              </w:tc>
            </w:tr>
            <w:tr w:rsidR="000F1F16" w:rsidRPr="008B62B2" w14:paraId="2EEAF770" w14:textId="77777777" w:rsidTr="00CC1717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14BC3225" w14:textId="77777777" w:rsidR="000F1F16" w:rsidRPr="008B62B2" w:rsidRDefault="00000000" w:rsidP="00CC1717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-1690752475"/>
                      <w:placeholder>
                        <w:docPart w:val="BA2DED3073374AC3A88D0F6EBD7C18CA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0F1F16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12DC77C2" w14:textId="1E18919B" w:rsidR="000F1F16" w:rsidRPr="008B62B2" w:rsidRDefault="000F1F16" w:rsidP="00CC1717">
                  <w:pPr>
                    <w:pStyle w:val="Heading4"/>
                  </w:pPr>
                  <w:r>
                    <w:t>9/11/</w:t>
                  </w:r>
                  <w:r w:rsidR="00CD1F9D">
                    <w:t>2</w:t>
                  </w:r>
                  <w:r w:rsidR="002D21F8">
                    <w:t>3</w:t>
                  </w:r>
                </w:p>
              </w:tc>
            </w:tr>
          </w:tbl>
          <w:p w14:paraId="072352BE" w14:textId="77777777" w:rsidR="000F1F16" w:rsidRDefault="000F1F16" w:rsidP="00CC1717">
            <w:pPr>
              <w:spacing w:after="0" w:line="240" w:lineRule="auto"/>
            </w:pPr>
          </w:p>
        </w:tc>
      </w:tr>
    </w:tbl>
    <w:p w14:paraId="30302C7A" w14:textId="476D3781" w:rsidR="00602FF3" w:rsidRPr="006E0895" w:rsidRDefault="00602FF3" w:rsidP="000F1F16">
      <w:pPr>
        <w:pStyle w:val="Heading2"/>
        <w:rPr>
          <w:sz w:val="52"/>
          <w:szCs w:val="52"/>
        </w:rPr>
      </w:pPr>
    </w:p>
    <w:sectPr w:rsidR="00602FF3" w:rsidRPr="006E0895" w:rsidSect="00DD1D5B">
      <w:headerReference w:type="default" r:id="rId8"/>
      <w:footerReference w:type="default" r:id="rId9"/>
      <w:headerReference w:type="first" r:id="rId10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F6492" w14:textId="77777777" w:rsidR="00502FE9" w:rsidRDefault="00502FE9">
      <w:pPr>
        <w:spacing w:after="0" w:line="240" w:lineRule="auto"/>
      </w:pPr>
      <w:r>
        <w:separator/>
      </w:r>
    </w:p>
  </w:endnote>
  <w:endnote w:type="continuationSeparator" w:id="0">
    <w:p w14:paraId="280B679E" w14:textId="77777777" w:rsidR="00502FE9" w:rsidRDefault="0050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F593" w14:textId="77777777" w:rsidR="00F65C30" w:rsidRDefault="00F65C30" w:rsidP="00F65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FBC5E" w14:textId="77777777" w:rsidR="00502FE9" w:rsidRDefault="00502FE9">
      <w:pPr>
        <w:spacing w:after="0" w:line="240" w:lineRule="auto"/>
      </w:pPr>
      <w:r>
        <w:separator/>
      </w:r>
    </w:p>
  </w:footnote>
  <w:footnote w:type="continuationSeparator" w:id="0">
    <w:p w14:paraId="287DDBC9" w14:textId="77777777" w:rsidR="00502FE9" w:rsidRDefault="00502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03A1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57B3905A" wp14:editId="1EB5C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98B8F4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52r8A&#10;AADaAAAADwAAAGRycy9kb3ducmV2LnhtbERPyWrDMBC9F/oPYgq5NXKTNosTJZRCodcmPuQ4WBPb&#10;xBq5kmLLf18ZCj0Nj7fO/hhNK3pyvrGs4GWegSAurW64UlCcP583IHxA1thaJgUjeTgeHh/2mGs7&#10;8Df1p1CJFMI+RwV1CF0upS9rMujntiNO3NU6gyFBV0ntcEjhppWLLFtJgw2nhho7+qipvJ3uRgG3&#10;l277ZuPPWLyWSxMv63hDp9TsKb7vQASK4V/85/7SaT5Mr0xXH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y/navwAAANoAAAAPAAAAAAAAAAAAAAAAAJgCAABkcnMvZG93bnJl&#10;di54bWxQSwUGAAAAAAQABAD1AAAAhAM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52181" w14:textId="77777777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3DCA9904" wp14:editId="205CF23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1F6FAF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6NbCAAAA2wAAAA8AAABkcnMvZG93bnJldi54bWxET81qwkAQvgu+wzIFL1I35lAkdZVUqIiH&#10;gGkfYJqdJmmzs2F3a5K3dwuCt/n4fme7H00nruR8a1nBepWAIK6sbrlW8Pnx/rwB4QOyxs4yKZjI&#10;w343n20x03bgC13LUIsYwj5DBU0IfSalrxoy6Fe2J47ct3UGQ4SultrhEMNNJ9MkeZEGW44NDfZ0&#10;aKj6Lf+MAjecj1x86byf1m33szwOVLzlSi2exvwVRKAxPMR390nH+Sn8/xIP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OjWwgAAANsAAAAPAAAAAAAAAAAAAAAAAJ8C&#10;AABkcnMvZG93bnJldi54bWxQSwUGAAAAAAQABAD3AAAAjgM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v74A&#10;AADbAAAADwAAAGRycy9kb3ducmV2LnhtbERPS4vCMBC+L/gfwgje1tT1tds1igiCV7UHj0Mz2xab&#10;SU2yGv+9EQRv8/E9Z7GKphVXcr6xrGA0zEAQl1Y3XCkojtvPbxA+IGtsLZOCO3lYLXsfC8y1vfGe&#10;rodQiRTCPkcFdQhdLqUvazLoh7YjTtyfdQZDgq6S2uEthZtWfmXZTBpsODXU2NGmpvJ8+DcKuD11&#10;P1MbL/diUo5NPM3jGZ1Sg35c/4IIFMNb/HLvdJo/hucv6QC5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WoL++AAAA2wAAAA8AAAAAAAAAAAAAAAAAmAIAAGRycy9kb3ducmV2&#10;LnhtbFBLBQYAAAAABAAEAPUAAACDAw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RmHBAAAA2wAAAA8AAABkcnMvZG93bnJldi54bWxET81qwkAQvhd8h2UKXopu0kOt0VVioOCl&#10;laZ9gCE7ZkOzsyG7JvHtXUHobT6+39nuJ9uKgXrfOFaQLhMQxJXTDdcKfn8+Fu8gfEDW2DomBVfy&#10;sN/NnraYaTfyNw1lqEUMYZ+hAhNCl0npK0MW/dJ1xJE7u95iiLCvpe5xjOG2la9J8iYtNhwbDHZU&#10;GKr+yotV8LWqu5fVqSw+q6k16eFElOcXpebPU74BEWgK/+KH+6jj/DXcf4kHyN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VRmH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76787754">
    <w:abstractNumId w:val="9"/>
  </w:num>
  <w:num w:numId="2" w16cid:durableId="918560444">
    <w:abstractNumId w:val="7"/>
  </w:num>
  <w:num w:numId="3" w16cid:durableId="136068318">
    <w:abstractNumId w:val="6"/>
  </w:num>
  <w:num w:numId="4" w16cid:durableId="688602793">
    <w:abstractNumId w:val="0"/>
  </w:num>
  <w:num w:numId="5" w16cid:durableId="1025908505">
    <w:abstractNumId w:val="5"/>
  </w:num>
  <w:num w:numId="6" w16cid:durableId="705179003">
    <w:abstractNumId w:val="4"/>
  </w:num>
  <w:num w:numId="7" w16cid:durableId="1336690838">
    <w:abstractNumId w:val="8"/>
  </w:num>
  <w:num w:numId="8" w16cid:durableId="1872915717">
    <w:abstractNumId w:val="3"/>
  </w:num>
  <w:num w:numId="9" w16cid:durableId="1130710239">
    <w:abstractNumId w:val="2"/>
  </w:num>
  <w:num w:numId="10" w16cid:durableId="939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36B"/>
    <w:rsid w:val="00005485"/>
    <w:rsid w:val="00006B66"/>
    <w:rsid w:val="000320C2"/>
    <w:rsid w:val="00051CB6"/>
    <w:rsid w:val="000739EA"/>
    <w:rsid w:val="000904A2"/>
    <w:rsid w:val="000B3AB8"/>
    <w:rsid w:val="000F1F16"/>
    <w:rsid w:val="00106A0B"/>
    <w:rsid w:val="00107117"/>
    <w:rsid w:val="00152F24"/>
    <w:rsid w:val="00162559"/>
    <w:rsid w:val="001A2466"/>
    <w:rsid w:val="001E01A8"/>
    <w:rsid w:val="001E615E"/>
    <w:rsid w:val="00212026"/>
    <w:rsid w:val="002D21F8"/>
    <w:rsid w:val="003E1AFE"/>
    <w:rsid w:val="00442795"/>
    <w:rsid w:val="0044472C"/>
    <w:rsid w:val="004602A6"/>
    <w:rsid w:val="00477BA4"/>
    <w:rsid w:val="004F1A3A"/>
    <w:rsid w:val="00502FE9"/>
    <w:rsid w:val="00575585"/>
    <w:rsid w:val="00581C4F"/>
    <w:rsid w:val="00593544"/>
    <w:rsid w:val="005B192D"/>
    <w:rsid w:val="005C536B"/>
    <w:rsid w:val="005E66C2"/>
    <w:rsid w:val="00602FF3"/>
    <w:rsid w:val="006D6821"/>
    <w:rsid w:val="006E0895"/>
    <w:rsid w:val="007C49DA"/>
    <w:rsid w:val="007D7E74"/>
    <w:rsid w:val="008418F8"/>
    <w:rsid w:val="00862F4C"/>
    <w:rsid w:val="00873E8C"/>
    <w:rsid w:val="008A5513"/>
    <w:rsid w:val="008B62B2"/>
    <w:rsid w:val="0090162B"/>
    <w:rsid w:val="00982BCF"/>
    <w:rsid w:val="00994533"/>
    <w:rsid w:val="009B5DEC"/>
    <w:rsid w:val="009E21F3"/>
    <w:rsid w:val="00A3264F"/>
    <w:rsid w:val="00A36B7F"/>
    <w:rsid w:val="00AA5B87"/>
    <w:rsid w:val="00AF4037"/>
    <w:rsid w:val="00B22387"/>
    <w:rsid w:val="00B36BA2"/>
    <w:rsid w:val="00B7131D"/>
    <w:rsid w:val="00BB27DD"/>
    <w:rsid w:val="00CB1553"/>
    <w:rsid w:val="00CD1F9D"/>
    <w:rsid w:val="00D46F05"/>
    <w:rsid w:val="00D741D7"/>
    <w:rsid w:val="00DC2252"/>
    <w:rsid w:val="00DD1D5B"/>
    <w:rsid w:val="00DF562D"/>
    <w:rsid w:val="00E72630"/>
    <w:rsid w:val="00EB5C9B"/>
    <w:rsid w:val="00F04306"/>
    <w:rsid w:val="00F127B6"/>
    <w:rsid w:val="00F65C30"/>
    <w:rsid w:val="00F7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06905"/>
  <w15:docId w15:val="{39DB23B7-B74C-4A69-AE47-14377A941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24416\Documents\Dawn\Diet%20Health%20Ins\Coaching\Hometown%20Happenings\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546FF1A8454AE7BB60EA7A331FF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A920F-F744-43BA-9E7D-1D48489DA6C1}"/>
      </w:docPartPr>
      <w:docPartBody>
        <w:p w:rsidR="004604D7" w:rsidRDefault="00641288">
          <w:pPr>
            <w:pStyle w:val="B4546FF1A8454AE7BB60EA7A331FF97E"/>
          </w:pPr>
          <w:r>
            <w:t>Presented By:</w:t>
          </w:r>
        </w:p>
      </w:docPartBody>
    </w:docPart>
    <w:docPart>
      <w:docPartPr>
        <w:name w:val="19B66441279C4B6D8B294316C8F2A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946B3-C3F5-4793-AC9D-82F4BEB8DF3B}"/>
      </w:docPartPr>
      <w:docPartBody>
        <w:p w:rsidR="004604D7" w:rsidRDefault="00641288">
          <w:pPr>
            <w:pStyle w:val="19B66441279C4B6D8B294316C8F2AFD1"/>
          </w:pPr>
          <w:r>
            <w:t>On This Day:</w:t>
          </w:r>
        </w:p>
      </w:docPartBody>
    </w:docPart>
    <w:docPart>
      <w:docPartPr>
        <w:name w:val="DC5E8FC4BD6E46C4B6BB13B58BDF6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A7778-9E70-4A2C-88F0-2351F3F034C1}"/>
      </w:docPartPr>
      <w:docPartBody>
        <w:p w:rsidR="00310DA5" w:rsidRDefault="00180FE8" w:rsidP="00180FE8">
          <w:pPr>
            <w:pStyle w:val="DC5E8FC4BD6E46C4B6BB13B58BDF6C25"/>
          </w:pPr>
          <w:r>
            <w:t>Presented By:</w:t>
          </w:r>
        </w:p>
      </w:docPartBody>
    </w:docPart>
    <w:docPart>
      <w:docPartPr>
        <w:name w:val="BA2DED3073374AC3A88D0F6EBD7C1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A5E8F-B72C-4F81-B4DA-9399A5B9E5EB}"/>
      </w:docPartPr>
      <w:docPartBody>
        <w:p w:rsidR="00310DA5" w:rsidRDefault="00180FE8" w:rsidP="00180FE8">
          <w:pPr>
            <w:pStyle w:val="BA2DED3073374AC3A88D0F6EBD7C18C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288"/>
    <w:rsid w:val="0010716A"/>
    <w:rsid w:val="00180FE8"/>
    <w:rsid w:val="00220E0B"/>
    <w:rsid w:val="00310DA5"/>
    <w:rsid w:val="00357246"/>
    <w:rsid w:val="004604D7"/>
    <w:rsid w:val="00641288"/>
    <w:rsid w:val="006A257C"/>
    <w:rsid w:val="00921707"/>
    <w:rsid w:val="009569C7"/>
    <w:rsid w:val="00981BD6"/>
    <w:rsid w:val="00C65C95"/>
    <w:rsid w:val="00D97888"/>
    <w:rsid w:val="00DA6A9F"/>
    <w:rsid w:val="00E10952"/>
    <w:rsid w:val="00F25907"/>
    <w:rsid w:val="00F6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546FF1A8454AE7BB60EA7A331FF97E">
    <w:name w:val="B4546FF1A8454AE7BB60EA7A331FF97E"/>
  </w:style>
  <w:style w:type="paragraph" w:customStyle="1" w:styleId="19B66441279C4B6D8B294316C8F2AFD1">
    <w:name w:val="19B66441279C4B6D8B294316C8F2AFD1"/>
  </w:style>
  <w:style w:type="paragraph" w:customStyle="1" w:styleId="DC5E8FC4BD6E46C4B6BB13B58BDF6C25">
    <w:name w:val="DC5E8FC4BD6E46C4B6BB13B58BDF6C25"/>
    <w:rsid w:val="00180FE8"/>
  </w:style>
  <w:style w:type="paragraph" w:customStyle="1" w:styleId="BA2DED3073374AC3A88D0F6EBD7C18CA">
    <w:name w:val="BA2DED3073374AC3A88D0F6EBD7C18CA"/>
    <w:rsid w:val="00180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</Template>
  <TotalTime>0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</dc:creator>
  <cp:keywords/>
  <cp:lastModifiedBy>Tim Fealy</cp:lastModifiedBy>
  <cp:revision>2</cp:revision>
  <cp:lastPrinted>2022-06-15T20:15:00Z</cp:lastPrinted>
  <dcterms:created xsi:type="dcterms:W3CDTF">2022-12-06T03:57:00Z</dcterms:created>
  <dcterms:modified xsi:type="dcterms:W3CDTF">2022-12-06T03:57:00Z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